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B60A1" w14:textId="485CC4C2" w:rsidR="004E1305" w:rsidRDefault="00EF5AD0">
      <w:r>
        <w:rPr>
          <w:noProof/>
        </w:rPr>
        <w:drawing>
          <wp:inline distT="0" distB="0" distL="0" distR="0" wp14:anchorId="74668B0D" wp14:editId="73EC393D">
            <wp:extent cx="6115685" cy="13093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C760" w14:textId="36C85E4D" w:rsidR="004E1305" w:rsidRPr="009E7091" w:rsidRDefault="001D7462" w:rsidP="00990914">
      <w:pPr>
        <w:pStyle w:val="Heading1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Legacy Website Resources</w:t>
      </w:r>
    </w:p>
    <w:p w14:paraId="45BB5AE8" w14:textId="77777777" w:rsidR="004E1305" w:rsidRDefault="004E1305">
      <w:pPr>
        <w:pStyle w:val="Text"/>
        <w:spacing w:before="0" w:after="0"/>
        <w:jc w:val="left"/>
        <w:outlineLvl w:val="0"/>
      </w:pPr>
    </w:p>
    <w:p w14:paraId="62024323" w14:textId="0BD67900" w:rsidR="001D7462" w:rsidRPr="00A53F63" w:rsidRDefault="001D7462" w:rsidP="001D7462">
      <w:pPr>
        <w:pStyle w:val="Text"/>
        <w:spacing w:before="0"/>
        <w:outlineLvl w:val="0"/>
        <w:rPr>
          <w:rFonts w:ascii="Calibri" w:hAnsi="Calibri"/>
          <w:b/>
        </w:rPr>
      </w:pPr>
      <w:r w:rsidRPr="00A53F63">
        <w:rPr>
          <w:rFonts w:ascii="Calibri" w:hAnsi="Calibri"/>
          <w:b/>
        </w:rPr>
        <w:t>Notes for users:</w:t>
      </w:r>
    </w:p>
    <w:p w14:paraId="3DEC9BF7" w14:textId="77777777" w:rsidR="001D7462" w:rsidRDefault="001D7462" w:rsidP="001D7462">
      <w:pPr>
        <w:pStyle w:val="Text"/>
        <w:spacing w:before="0"/>
        <w:outlineLvl w:val="0"/>
        <w:rPr>
          <w:rFonts w:ascii="Calibri" w:hAnsi="Calibri"/>
        </w:rPr>
      </w:pPr>
    </w:p>
    <w:p w14:paraId="706F80EB" w14:textId="4B0F598A" w:rsidR="004E1305" w:rsidRDefault="001D7462" w:rsidP="001D7462">
      <w:pPr>
        <w:pStyle w:val="Text"/>
        <w:numPr>
          <w:ilvl w:val="0"/>
          <w:numId w:val="2"/>
        </w:numPr>
        <w:spacing w:before="0"/>
        <w:outlineLvl w:val="0"/>
        <w:rPr>
          <w:rFonts w:ascii="Calibri" w:hAnsi="Calibri"/>
        </w:rPr>
      </w:pPr>
      <w:r>
        <w:rPr>
          <w:rFonts w:ascii="Calibri" w:hAnsi="Calibri"/>
        </w:rPr>
        <w:t xml:space="preserve">The resources found on </w:t>
      </w:r>
      <w:hyperlink r:id="rId8" w:history="1">
        <w:r w:rsidRPr="00E97FC9">
          <w:rPr>
            <w:rStyle w:val="Hyperlink"/>
            <w:rFonts w:ascii="Calibri" w:hAnsi="Calibri"/>
            <w:b/>
          </w:rPr>
          <w:t>this page</w:t>
        </w:r>
      </w:hyperlink>
      <w:r>
        <w:rPr>
          <w:rFonts w:ascii="Calibri" w:hAnsi="Calibri"/>
        </w:rPr>
        <w:t xml:space="preserve"> are </w:t>
      </w:r>
      <w:r w:rsidR="002C7FFD">
        <w:rPr>
          <w:rFonts w:ascii="Calibri" w:hAnsi="Calibri"/>
        </w:rPr>
        <w:t>from the legacy primary website</w:t>
      </w:r>
      <w:r w:rsidR="004E1305" w:rsidRPr="009E7091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</w:p>
    <w:p w14:paraId="63700222" w14:textId="5B0EC0CB" w:rsidR="00C37838" w:rsidRDefault="002C7FFD" w:rsidP="00C37838">
      <w:pPr>
        <w:pStyle w:val="Text"/>
        <w:numPr>
          <w:ilvl w:val="0"/>
          <w:numId w:val="4"/>
        </w:numPr>
        <w:spacing w:before="0"/>
        <w:outlineLvl w:val="0"/>
        <w:rPr>
          <w:rFonts w:ascii="Calibri" w:hAnsi="Calibri"/>
        </w:rPr>
      </w:pPr>
      <w:r w:rsidRPr="00C37838">
        <w:rPr>
          <w:rFonts w:ascii="Calibri" w:hAnsi="Calibri"/>
        </w:rPr>
        <w:t>As</w:t>
      </w:r>
      <w:r w:rsidR="001D7462" w:rsidRPr="00C37838">
        <w:rPr>
          <w:rFonts w:ascii="Calibri" w:hAnsi="Calibri"/>
        </w:rPr>
        <w:t xml:space="preserve"> these resources are redeveloped </w:t>
      </w:r>
      <w:r w:rsidRPr="00C37838">
        <w:rPr>
          <w:rFonts w:ascii="Calibri" w:hAnsi="Calibri"/>
        </w:rPr>
        <w:t xml:space="preserve">they will be removed from this list. </w:t>
      </w:r>
      <w:r w:rsidR="00C37838">
        <w:rPr>
          <w:rFonts w:ascii="Calibri" w:hAnsi="Calibri"/>
        </w:rPr>
        <w:t>We recommend that you check the new primary website regularly for more up to date content before using these resources.</w:t>
      </w:r>
    </w:p>
    <w:p w14:paraId="00B1A572" w14:textId="77777777" w:rsidR="004E1305" w:rsidRDefault="004E1305">
      <w:pPr>
        <w:pStyle w:val="Text"/>
        <w:spacing w:before="0" w:after="0"/>
        <w:outlineLvl w:val="0"/>
        <w:rPr>
          <w:rFonts w:ascii="Calibri" w:hAnsi="Calibri"/>
        </w:rPr>
      </w:pPr>
    </w:p>
    <w:p w14:paraId="67454427" w14:textId="61B37F9E" w:rsidR="00194AED" w:rsidRPr="00194AED" w:rsidRDefault="00A53F63" w:rsidP="00194AED">
      <w:pPr>
        <w:pStyle w:val="Text"/>
        <w:spacing w:before="0" w:after="0"/>
        <w:jc w:val="center"/>
        <w:outlineLvl w:val="0"/>
        <w:rPr>
          <w:rFonts w:ascii="Calibri" w:hAnsi="Calibri"/>
          <w:b/>
        </w:rPr>
      </w:pPr>
      <w:r>
        <w:rPr>
          <w:rFonts w:ascii="Calibri" w:hAnsi="Calibri"/>
          <w:b/>
        </w:rPr>
        <w:t>LEGACY RESOURCES</w:t>
      </w:r>
      <w:r w:rsidR="001D7462">
        <w:rPr>
          <w:rFonts w:ascii="Calibri" w:hAnsi="Calibri"/>
          <w:b/>
        </w:rPr>
        <w:t xml:space="preserve"> </w:t>
      </w:r>
      <w:r w:rsidR="00A2280E">
        <w:rPr>
          <w:rFonts w:ascii="Calibri" w:hAnsi="Calibri"/>
          <w:b/>
        </w:rPr>
        <w:t>CONTENTS</w:t>
      </w:r>
    </w:p>
    <w:p w14:paraId="67548301" w14:textId="77777777" w:rsidR="00194AED" w:rsidRPr="00194AED" w:rsidRDefault="00194AED" w:rsidP="00194AED"/>
    <w:p w14:paraId="15CC1CCE" w14:textId="08E0AB19" w:rsidR="00CB5E63" w:rsidRDefault="004879AD" w:rsidP="00644D2B">
      <w:pPr>
        <w:pStyle w:val="ListParagraph"/>
        <w:numPr>
          <w:ilvl w:val="0"/>
          <w:numId w:val="4"/>
        </w:numPr>
        <w:jc w:val="left"/>
      </w:pPr>
      <w:r w:rsidRPr="00CB5E63">
        <w:t>G206</w:t>
      </w:r>
    </w:p>
    <w:p w14:paraId="776EB426" w14:textId="5279C13C" w:rsidR="00A53F63" w:rsidRPr="00CB5E63" w:rsidRDefault="00924E8B" w:rsidP="00194AED">
      <w:pPr>
        <w:pStyle w:val="ListParagraph"/>
        <w:numPr>
          <w:ilvl w:val="0"/>
          <w:numId w:val="4"/>
        </w:numPr>
        <w:jc w:val="left"/>
      </w:pPr>
      <w:r w:rsidRPr="00CB5E63">
        <w:t>L46</w:t>
      </w:r>
    </w:p>
    <w:p w14:paraId="02876529" w14:textId="05A36AE8" w:rsidR="00E431DC" w:rsidRDefault="00924E8B" w:rsidP="009A0C15">
      <w:pPr>
        <w:pStyle w:val="ListParagraph"/>
        <w:numPr>
          <w:ilvl w:val="0"/>
          <w:numId w:val="4"/>
        </w:numPr>
        <w:jc w:val="left"/>
      </w:pPr>
      <w:r>
        <w:t>E230p</w:t>
      </w:r>
    </w:p>
    <w:p w14:paraId="11BF55AB" w14:textId="3B6DB9BC" w:rsidR="00E431DC" w:rsidRDefault="00D308A7" w:rsidP="00194AED">
      <w:pPr>
        <w:pStyle w:val="ListParagraph"/>
        <w:numPr>
          <w:ilvl w:val="0"/>
          <w:numId w:val="4"/>
        </w:numPr>
        <w:jc w:val="left"/>
      </w:pPr>
      <w:r>
        <w:t>E261</w:t>
      </w:r>
    </w:p>
    <w:p w14:paraId="5CDEB7B3" w14:textId="673A4037" w:rsidR="00783214" w:rsidRDefault="00783214" w:rsidP="00194AED">
      <w:pPr>
        <w:pStyle w:val="ListParagraph"/>
        <w:numPr>
          <w:ilvl w:val="0"/>
          <w:numId w:val="4"/>
        </w:numPr>
        <w:jc w:val="left"/>
      </w:pPr>
      <w:r>
        <w:t>E264</w:t>
      </w:r>
    </w:p>
    <w:p w14:paraId="26E507EC" w14:textId="3DE10A32" w:rsidR="00D308A7" w:rsidRDefault="00D308A7" w:rsidP="00194AED">
      <w:pPr>
        <w:pStyle w:val="ListParagraph"/>
        <w:numPr>
          <w:ilvl w:val="0"/>
          <w:numId w:val="4"/>
        </w:numPr>
        <w:jc w:val="left"/>
      </w:pPr>
      <w:r>
        <w:t>G42</w:t>
      </w:r>
    </w:p>
    <w:p w14:paraId="7B7B2255" w14:textId="23F8E80A" w:rsidR="00D308A7" w:rsidRDefault="00D308A7" w:rsidP="00194AED">
      <w:pPr>
        <w:pStyle w:val="ListParagraph"/>
        <w:numPr>
          <w:ilvl w:val="0"/>
          <w:numId w:val="4"/>
        </w:numPr>
        <w:jc w:val="left"/>
      </w:pPr>
      <w:r>
        <w:t>G190</w:t>
      </w:r>
    </w:p>
    <w:p w14:paraId="7D50E89E" w14:textId="29BD3694" w:rsidR="00D308A7" w:rsidRDefault="00D308A7" w:rsidP="00194AED">
      <w:pPr>
        <w:pStyle w:val="ListParagraph"/>
        <w:numPr>
          <w:ilvl w:val="0"/>
          <w:numId w:val="4"/>
        </w:numPr>
        <w:jc w:val="left"/>
      </w:pPr>
      <w:r>
        <w:t>G204</w:t>
      </w:r>
    </w:p>
    <w:p w14:paraId="5EEA4E4C" w14:textId="29433010" w:rsidR="00C73044" w:rsidRDefault="00C73044" w:rsidP="00194AED">
      <w:pPr>
        <w:pStyle w:val="ListParagraph"/>
        <w:numPr>
          <w:ilvl w:val="0"/>
          <w:numId w:val="4"/>
        </w:numPr>
        <w:jc w:val="left"/>
      </w:pPr>
      <w:r>
        <w:t>L52 (L052)</w:t>
      </w:r>
    </w:p>
    <w:p w14:paraId="2BB5E1A9" w14:textId="03D5B5BC" w:rsidR="00061415" w:rsidRDefault="00C73044" w:rsidP="00B93955">
      <w:pPr>
        <w:pStyle w:val="ListParagraph"/>
        <w:numPr>
          <w:ilvl w:val="0"/>
          <w:numId w:val="4"/>
        </w:numPr>
        <w:jc w:val="left"/>
      </w:pPr>
      <w:r>
        <w:t>L56 (L056)</w:t>
      </w:r>
    </w:p>
    <w:p w14:paraId="7B9ECC1C" w14:textId="51F27159" w:rsidR="00061415" w:rsidRDefault="000639ED" w:rsidP="00194AED">
      <w:pPr>
        <w:pStyle w:val="ListParagraph"/>
        <w:numPr>
          <w:ilvl w:val="0"/>
          <w:numId w:val="4"/>
        </w:numPr>
        <w:jc w:val="left"/>
      </w:pPr>
      <w:r>
        <w:t>L112</w:t>
      </w:r>
    </w:p>
    <w:p w14:paraId="7092FCA0" w14:textId="6256FC35" w:rsidR="000639ED" w:rsidRDefault="00A1476A" w:rsidP="00194AED">
      <w:pPr>
        <w:pStyle w:val="ListParagraph"/>
        <w:numPr>
          <w:ilvl w:val="0"/>
          <w:numId w:val="4"/>
        </w:numPr>
        <w:jc w:val="left"/>
      </w:pPr>
      <w:r w:rsidRPr="00A1476A">
        <w:t>L120p</w:t>
      </w:r>
    </w:p>
    <w:p w14:paraId="3E1671C5" w14:textId="607EE7CB" w:rsidR="00A1476A" w:rsidRDefault="00A1476A" w:rsidP="00194AED">
      <w:pPr>
        <w:pStyle w:val="ListParagraph"/>
        <w:numPr>
          <w:ilvl w:val="0"/>
          <w:numId w:val="4"/>
        </w:numPr>
        <w:jc w:val="left"/>
      </w:pPr>
      <w:r>
        <w:t>L122p</w:t>
      </w:r>
    </w:p>
    <w:p w14:paraId="7E175759" w14:textId="26CBAACF" w:rsidR="00A1476A" w:rsidRDefault="00A1476A" w:rsidP="00194AED">
      <w:pPr>
        <w:pStyle w:val="ListParagraph"/>
        <w:numPr>
          <w:ilvl w:val="0"/>
          <w:numId w:val="4"/>
        </w:numPr>
        <w:jc w:val="left"/>
      </w:pPr>
      <w:r w:rsidRPr="00A1476A">
        <w:t>L123</w:t>
      </w:r>
    </w:p>
    <w:p w14:paraId="6E6490C7" w14:textId="2C819D87" w:rsidR="00A1476A" w:rsidRDefault="00A1476A" w:rsidP="00194AED">
      <w:pPr>
        <w:pStyle w:val="ListParagraph"/>
        <w:numPr>
          <w:ilvl w:val="0"/>
          <w:numId w:val="4"/>
        </w:numPr>
        <w:jc w:val="left"/>
      </w:pPr>
      <w:r>
        <w:t>L124</w:t>
      </w:r>
    </w:p>
    <w:p w14:paraId="32E92AA6" w14:textId="3615EFE5" w:rsidR="00AB3290" w:rsidRDefault="00AB3290" w:rsidP="00194AED">
      <w:pPr>
        <w:pStyle w:val="ListParagraph"/>
        <w:numPr>
          <w:ilvl w:val="0"/>
          <w:numId w:val="4"/>
        </w:numPr>
        <w:jc w:val="left"/>
      </w:pPr>
      <w:r>
        <w:t>L127</w:t>
      </w:r>
    </w:p>
    <w:p w14:paraId="23130A5F" w14:textId="038514AB" w:rsidR="00A1476A" w:rsidRDefault="00A1476A" w:rsidP="00194AED">
      <w:pPr>
        <w:pStyle w:val="ListParagraph"/>
        <w:numPr>
          <w:ilvl w:val="0"/>
          <w:numId w:val="4"/>
        </w:numPr>
        <w:jc w:val="left"/>
      </w:pPr>
      <w:r>
        <w:t>L157p</w:t>
      </w:r>
    </w:p>
    <w:p w14:paraId="2376A8AF" w14:textId="0ABAD814" w:rsidR="00A1476A" w:rsidRDefault="00A1476A" w:rsidP="00194AED">
      <w:pPr>
        <w:pStyle w:val="ListParagraph"/>
        <w:numPr>
          <w:ilvl w:val="0"/>
          <w:numId w:val="4"/>
        </w:numPr>
        <w:jc w:val="left"/>
      </w:pPr>
      <w:r>
        <w:t>L181</w:t>
      </w:r>
    </w:p>
    <w:p w14:paraId="1A31FCC5" w14:textId="0370331A" w:rsidR="00A1476A" w:rsidRDefault="000F63C1" w:rsidP="00194AED">
      <w:pPr>
        <w:pStyle w:val="ListParagraph"/>
        <w:numPr>
          <w:ilvl w:val="0"/>
          <w:numId w:val="4"/>
        </w:numPr>
        <w:jc w:val="left"/>
      </w:pPr>
      <w:r>
        <w:t>L197</w:t>
      </w:r>
    </w:p>
    <w:p w14:paraId="1D2DDC7C" w14:textId="7E74DC29" w:rsidR="000F63C1" w:rsidRDefault="000F63C1" w:rsidP="00194AED">
      <w:pPr>
        <w:pStyle w:val="ListParagraph"/>
        <w:numPr>
          <w:ilvl w:val="0"/>
          <w:numId w:val="4"/>
        </w:numPr>
        <w:jc w:val="left"/>
      </w:pPr>
      <w:r>
        <w:t>L198</w:t>
      </w:r>
    </w:p>
    <w:p w14:paraId="02652CD0" w14:textId="6E20933B" w:rsidR="000F63C1" w:rsidRDefault="000F63C1" w:rsidP="00194AED">
      <w:pPr>
        <w:pStyle w:val="ListParagraph"/>
        <w:numPr>
          <w:ilvl w:val="0"/>
          <w:numId w:val="4"/>
        </w:numPr>
        <w:jc w:val="left"/>
      </w:pPr>
      <w:r w:rsidRPr="000F63C1">
        <w:t>L201</w:t>
      </w:r>
    </w:p>
    <w:p w14:paraId="47312128" w14:textId="754A2B7C" w:rsidR="00606829" w:rsidRDefault="00606829" w:rsidP="00194AED">
      <w:pPr>
        <w:pStyle w:val="ListParagraph"/>
        <w:numPr>
          <w:ilvl w:val="0"/>
          <w:numId w:val="4"/>
        </w:numPr>
        <w:jc w:val="left"/>
      </w:pPr>
      <w:r w:rsidRPr="00606829">
        <w:t>L213</w:t>
      </w:r>
    </w:p>
    <w:p w14:paraId="429C58E8" w14:textId="542FB947" w:rsidR="00606829" w:rsidRDefault="00606829" w:rsidP="00194AED">
      <w:pPr>
        <w:pStyle w:val="ListParagraph"/>
        <w:numPr>
          <w:ilvl w:val="0"/>
          <w:numId w:val="4"/>
        </w:numPr>
        <w:jc w:val="left"/>
      </w:pPr>
      <w:r w:rsidRPr="00606829">
        <w:t>L226</w:t>
      </w:r>
    </w:p>
    <w:p w14:paraId="45E3B388" w14:textId="12480B33" w:rsidR="00606829" w:rsidRDefault="00606829" w:rsidP="00194AED">
      <w:pPr>
        <w:pStyle w:val="ListParagraph"/>
        <w:numPr>
          <w:ilvl w:val="0"/>
          <w:numId w:val="4"/>
        </w:numPr>
        <w:jc w:val="left"/>
      </w:pPr>
      <w:r w:rsidRPr="00606829">
        <w:t>L227</w:t>
      </w:r>
    </w:p>
    <w:p w14:paraId="70E26B62" w14:textId="71B38D55" w:rsidR="00606829" w:rsidRDefault="00242B5B" w:rsidP="00194AED">
      <w:pPr>
        <w:pStyle w:val="ListParagraph"/>
        <w:numPr>
          <w:ilvl w:val="0"/>
          <w:numId w:val="4"/>
        </w:numPr>
        <w:jc w:val="left"/>
      </w:pPr>
      <w:r>
        <w:t>L241</w:t>
      </w:r>
    </w:p>
    <w:p w14:paraId="1041F051" w14:textId="01125267" w:rsidR="00242B5B" w:rsidRDefault="00242B5B" w:rsidP="00194AED">
      <w:pPr>
        <w:pStyle w:val="ListParagraph"/>
        <w:numPr>
          <w:ilvl w:val="0"/>
          <w:numId w:val="4"/>
        </w:numPr>
        <w:jc w:val="left"/>
      </w:pPr>
      <w:r w:rsidRPr="00242B5B">
        <w:t>L245</w:t>
      </w:r>
    </w:p>
    <w:p w14:paraId="36EFE16E" w14:textId="5FCAA143" w:rsidR="00242B5B" w:rsidRDefault="00242B5B" w:rsidP="00194AED">
      <w:pPr>
        <w:pStyle w:val="ListParagraph"/>
        <w:numPr>
          <w:ilvl w:val="0"/>
          <w:numId w:val="4"/>
        </w:numPr>
        <w:jc w:val="left"/>
      </w:pPr>
      <w:r w:rsidRPr="00242B5B">
        <w:t>L247</w:t>
      </w:r>
    </w:p>
    <w:p w14:paraId="7B996A77" w14:textId="6F6E1A6E" w:rsidR="00242B5B" w:rsidRDefault="00242B5B" w:rsidP="00194AED">
      <w:pPr>
        <w:pStyle w:val="ListParagraph"/>
        <w:numPr>
          <w:ilvl w:val="0"/>
          <w:numId w:val="4"/>
        </w:numPr>
        <w:jc w:val="left"/>
      </w:pPr>
      <w:r>
        <w:t>L257</w:t>
      </w:r>
    </w:p>
    <w:p w14:paraId="781EE720" w14:textId="18EF4C18" w:rsidR="00D5400D" w:rsidRDefault="00D5400D" w:rsidP="00194AED">
      <w:pPr>
        <w:pStyle w:val="ListParagraph"/>
        <w:numPr>
          <w:ilvl w:val="0"/>
          <w:numId w:val="4"/>
        </w:numPr>
        <w:jc w:val="left"/>
      </w:pPr>
      <w:r>
        <w:t>PS13 (PS013)</w:t>
      </w:r>
    </w:p>
    <w:p w14:paraId="457250BF" w14:textId="3FB627AB" w:rsidR="00CB5E63" w:rsidRPr="00A53F63" w:rsidRDefault="00CB5E63" w:rsidP="00194AED">
      <w:pPr>
        <w:pStyle w:val="ListParagraph"/>
        <w:numPr>
          <w:ilvl w:val="0"/>
          <w:numId w:val="4"/>
        </w:numPr>
        <w:jc w:val="left"/>
      </w:pPr>
      <w:r>
        <w:t>PS17 (PS017)</w:t>
      </w:r>
    </w:p>
    <w:p w14:paraId="2F46F2D6" w14:textId="51C8166B" w:rsidR="00D5400D" w:rsidRDefault="00CB5E63" w:rsidP="00194AED">
      <w:pPr>
        <w:pStyle w:val="ListParagraph"/>
        <w:numPr>
          <w:ilvl w:val="0"/>
          <w:numId w:val="4"/>
        </w:numPr>
        <w:jc w:val="left"/>
      </w:pPr>
      <w:r w:rsidRPr="00CB5E63">
        <w:t>PS17a</w:t>
      </w:r>
    </w:p>
    <w:p w14:paraId="686A4A23" w14:textId="27343173" w:rsidR="00596629" w:rsidRDefault="00596629" w:rsidP="00644D2B">
      <w:pPr>
        <w:pStyle w:val="ListParagraph"/>
        <w:numPr>
          <w:ilvl w:val="0"/>
          <w:numId w:val="4"/>
        </w:numPr>
        <w:jc w:val="left"/>
      </w:pPr>
      <w:r>
        <w:t>PS22</w:t>
      </w:r>
    </w:p>
    <w:p w14:paraId="5EED74DC" w14:textId="62DFBD73" w:rsidR="00D469CE" w:rsidRDefault="00D469CE" w:rsidP="00194AED">
      <w:pPr>
        <w:pStyle w:val="ListParagraph"/>
        <w:numPr>
          <w:ilvl w:val="0"/>
          <w:numId w:val="4"/>
        </w:numPr>
        <w:jc w:val="left"/>
      </w:pPr>
      <w:r>
        <w:t>PS81 (PS081)</w:t>
      </w:r>
    </w:p>
    <w:p w14:paraId="2BC9416D" w14:textId="76D5F502" w:rsidR="00D469CE" w:rsidRDefault="00E023F7" w:rsidP="00194AED">
      <w:pPr>
        <w:pStyle w:val="ListParagraph"/>
        <w:numPr>
          <w:ilvl w:val="0"/>
          <w:numId w:val="4"/>
        </w:numPr>
        <w:jc w:val="left"/>
      </w:pPr>
      <w:r>
        <w:t>PS86a</w:t>
      </w:r>
    </w:p>
    <w:p w14:paraId="5502C226" w14:textId="32583BE9" w:rsidR="00E023F7" w:rsidRDefault="00E023F7" w:rsidP="00194AED">
      <w:pPr>
        <w:pStyle w:val="ListParagraph"/>
        <w:numPr>
          <w:ilvl w:val="0"/>
          <w:numId w:val="4"/>
        </w:numPr>
        <w:jc w:val="left"/>
        <w:rPr>
          <w:rStyle w:val="frmttl"/>
        </w:rPr>
      </w:pPr>
      <w:r>
        <w:rPr>
          <w:rStyle w:val="frmttl"/>
        </w:rPr>
        <w:t>SRA07 (SRA007)</w:t>
      </w:r>
    </w:p>
    <w:p w14:paraId="7DFF2518" w14:textId="2D550411" w:rsidR="00E023F7" w:rsidRPr="00A53F63" w:rsidRDefault="00E023F7" w:rsidP="00644D2B">
      <w:pPr>
        <w:pStyle w:val="ListParagraph"/>
        <w:jc w:val="left"/>
      </w:pPr>
    </w:p>
    <w:sectPr w:rsidR="00E023F7" w:rsidRPr="00A53F63" w:rsidSect="00D5400D">
      <w:footerReference w:type="default" r:id="rId9"/>
      <w:type w:val="continuous"/>
      <w:pgSz w:w="11906" w:h="16838" w:code="9"/>
      <w:pgMar w:top="794" w:right="289" w:bottom="295" w:left="289" w:header="720" w:footer="284" w:gutter="0"/>
      <w:paperSrc w:first="7" w:other="7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7DA91" w14:textId="77777777" w:rsidR="00FF30EC" w:rsidRDefault="00FF30EC">
      <w:r>
        <w:separator/>
      </w:r>
    </w:p>
  </w:endnote>
  <w:endnote w:type="continuationSeparator" w:id="0">
    <w:p w14:paraId="272E0B31" w14:textId="77777777" w:rsidR="00FF30EC" w:rsidRDefault="00FF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85A90D2E-42B8-49DD-AEF0-B84CE176C2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EF812DB-9D39-4961-ADC2-F163AC3807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18A78B1-A924-4A37-996B-DB97747B60BF}"/>
    <w:embedBold r:id="rId4" w:fontKey="{2A50A24E-3F96-4124-9EDC-26420C004A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E281A4-650B-4E5C-833F-266CB443AD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855E7" w14:textId="77777777" w:rsidR="001D7462" w:rsidRDefault="001D74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B6E39" w14:textId="77777777" w:rsidR="00FF30EC" w:rsidRDefault="00FF30EC">
      <w:r>
        <w:separator/>
      </w:r>
    </w:p>
  </w:footnote>
  <w:footnote w:type="continuationSeparator" w:id="0">
    <w:p w14:paraId="2BAE953D" w14:textId="77777777" w:rsidR="00FF30EC" w:rsidRDefault="00FF3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97AD5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625076"/>
    <w:multiLevelType w:val="hybridMultilevel"/>
    <w:tmpl w:val="BF38451E"/>
    <w:lvl w:ilvl="0" w:tplc="0809000F">
      <w:start w:val="1"/>
      <w:numFmt w:val="decimal"/>
      <w:lvlText w:val="%1."/>
      <w:lvlJc w:val="left"/>
      <w:pPr>
        <w:ind w:left="760" w:hanging="360"/>
      </w:p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69D565A1"/>
    <w:multiLevelType w:val="hybridMultilevel"/>
    <w:tmpl w:val="5D261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58A"/>
    <w:rsid w:val="000163D8"/>
    <w:rsid w:val="000433D1"/>
    <w:rsid w:val="00044F67"/>
    <w:rsid w:val="00060875"/>
    <w:rsid w:val="00061415"/>
    <w:rsid w:val="000639ED"/>
    <w:rsid w:val="000F63C1"/>
    <w:rsid w:val="00133B29"/>
    <w:rsid w:val="00154FBA"/>
    <w:rsid w:val="00194AED"/>
    <w:rsid w:val="001A486D"/>
    <w:rsid w:val="001A63CB"/>
    <w:rsid w:val="001D7462"/>
    <w:rsid w:val="0022763A"/>
    <w:rsid w:val="00242B5B"/>
    <w:rsid w:val="0025078A"/>
    <w:rsid w:val="002631FB"/>
    <w:rsid w:val="002A1324"/>
    <w:rsid w:val="002C7FFD"/>
    <w:rsid w:val="00306092"/>
    <w:rsid w:val="00327B62"/>
    <w:rsid w:val="003E28B7"/>
    <w:rsid w:val="003E6048"/>
    <w:rsid w:val="0047337A"/>
    <w:rsid w:val="0048758A"/>
    <w:rsid w:val="004879AD"/>
    <w:rsid w:val="004D5129"/>
    <w:rsid w:val="004E1305"/>
    <w:rsid w:val="00501562"/>
    <w:rsid w:val="00537849"/>
    <w:rsid w:val="005914D7"/>
    <w:rsid w:val="00596629"/>
    <w:rsid w:val="005A12A8"/>
    <w:rsid w:val="0060273E"/>
    <w:rsid w:val="00606829"/>
    <w:rsid w:val="00644D2B"/>
    <w:rsid w:val="0065716B"/>
    <w:rsid w:val="00720316"/>
    <w:rsid w:val="00783214"/>
    <w:rsid w:val="007A57FA"/>
    <w:rsid w:val="00816CF2"/>
    <w:rsid w:val="008527AE"/>
    <w:rsid w:val="00853497"/>
    <w:rsid w:val="008748FD"/>
    <w:rsid w:val="008A72E0"/>
    <w:rsid w:val="008C34E8"/>
    <w:rsid w:val="009028D2"/>
    <w:rsid w:val="00924E8B"/>
    <w:rsid w:val="009558D1"/>
    <w:rsid w:val="0098613E"/>
    <w:rsid w:val="00990914"/>
    <w:rsid w:val="009A0C15"/>
    <w:rsid w:val="009C69ED"/>
    <w:rsid w:val="009E7091"/>
    <w:rsid w:val="00A1476A"/>
    <w:rsid w:val="00A2280E"/>
    <w:rsid w:val="00A53F63"/>
    <w:rsid w:val="00AB3290"/>
    <w:rsid w:val="00AE56CB"/>
    <w:rsid w:val="00B574E0"/>
    <w:rsid w:val="00B93955"/>
    <w:rsid w:val="00BF4D2E"/>
    <w:rsid w:val="00C01F6E"/>
    <w:rsid w:val="00C312F0"/>
    <w:rsid w:val="00C37838"/>
    <w:rsid w:val="00C73044"/>
    <w:rsid w:val="00CB5E63"/>
    <w:rsid w:val="00CE4B12"/>
    <w:rsid w:val="00CF720F"/>
    <w:rsid w:val="00D308A7"/>
    <w:rsid w:val="00D469CE"/>
    <w:rsid w:val="00D5400D"/>
    <w:rsid w:val="00DA1693"/>
    <w:rsid w:val="00E023F7"/>
    <w:rsid w:val="00E37652"/>
    <w:rsid w:val="00E42D6D"/>
    <w:rsid w:val="00E431DC"/>
    <w:rsid w:val="00E728E1"/>
    <w:rsid w:val="00E97FC9"/>
    <w:rsid w:val="00EE2D81"/>
    <w:rsid w:val="00EF5AD0"/>
    <w:rsid w:val="00F04B4A"/>
    <w:rsid w:val="00F30419"/>
    <w:rsid w:val="00F6262D"/>
    <w:rsid w:val="00F638D5"/>
    <w:rsid w:val="00F93EDF"/>
    <w:rsid w:val="00FB01FC"/>
    <w:rsid w:val="00FD2595"/>
    <w:rsid w:val="00FF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CA8050"/>
  <w15:docId w15:val="{68C9A808-1982-4909-B895-FA0DA349B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40" w:right="40"/>
      <w:jc w:val="center"/>
    </w:pPr>
    <w:rPr>
      <w:rFonts w:ascii="Arial" w:hAnsi="Arial"/>
      <w:sz w:val="22"/>
      <w:lang w:eastAsia="en-GB"/>
    </w:rPr>
  </w:style>
  <w:style w:type="paragraph" w:styleId="Heading1">
    <w:name w:val="heading 1"/>
    <w:basedOn w:val="Normal"/>
    <w:next w:val="Normal"/>
    <w:qFormat/>
    <w:pPr>
      <w:keepNext/>
      <w:spacing w:before="40" w:after="4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ank">
    <w:name w:val="Blank"/>
    <w:autoRedefine/>
    <w:pPr>
      <w:spacing w:before="60"/>
      <w:ind w:left="40"/>
    </w:pPr>
    <w:rPr>
      <w:rFonts w:ascii="Arial" w:hAnsi="Arial"/>
      <w:sz w:val="22"/>
    </w:rPr>
  </w:style>
  <w:style w:type="paragraph" w:customStyle="1" w:styleId="Picture">
    <w:name w:val="Picture"/>
    <w:basedOn w:val="Normal"/>
    <w:pPr>
      <w:spacing w:before="60"/>
      <w:ind w:right="0"/>
    </w:pPr>
  </w:style>
  <w:style w:type="paragraph" w:styleId="BlockText">
    <w:name w:val="Block Text"/>
    <w:basedOn w:val="Normal"/>
    <w:semiHidden/>
    <w:pPr>
      <w:jc w:val="left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customStyle="1" w:styleId="Text">
    <w:name w:val="Text"/>
    <w:basedOn w:val="Normal"/>
    <w:pPr>
      <w:spacing w:before="60" w:after="120"/>
      <w:ind w:left="0" w:right="0"/>
      <w:jc w:val="both"/>
    </w:pPr>
    <w:rPr>
      <w:rFonts w:ascii="Book Antiqua" w:hAnsi="Book Antiqua"/>
      <w:sz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Title">
    <w:name w:val="Title"/>
    <w:basedOn w:val="Normal"/>
    <w:qFormat/>
    <w:pPr>
      <w:spacing w:before="40" w:after="180"/>
      <w:ind w:left="0" w:right="0"/>
      <w:outlineLvl w:val="0"/>
    </w:pPr>
    <w:rPr>
      <w:b/>
      <w:kern w:val="28"/>
      <w:sz w:val="32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-1701"/>
        <w:tab w:val="right" w:pos="9809"/>
      </w:tabs>
      <w:ind w:left="0"/>
      <w:jc w:val="left"/>
    </w:pPr>
  </w:style>
  <w:style w:type="paragraph" w:styleId="TOC2">
    <w:name w:val="toc 2"/>
    <w:basedOn w:val="Normal"/>
    <w:next w:val="Normal"/>
    <w:autoRedefine/>
    <w:semiHidden/>
    <w:pPr>
      <w:ind w:left="220"/>
    </w:pPr>
  </w:style>
  <w:style w:type="paragraph" w:styleId="TOC3">
    <w:name w:val="toc 3"/>
    <w:basedOn w:val="Normal"/>
    <w:next w:val="Normal"/>
    <w:autoRedefine/>
    <w:semiHidden/>
    <w:pPr>
      <w:ind w:left="440"/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4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497"/>
    <w:rPr>
      <w:rFonts w:ascii="Tahom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72"/>
    <w:unhideWhenUsed/>
    <w:rsid w:val="00A53F63"/>
    <w:pPr>
      <w:ind w:left="720"/>
      <w:contextualSpacing/>
    </w:pPr>
  </w:style>
  <w:style w:type="character" w:customStyle="1" w:styleId="frmttl">
    <w:name w:val="frmttl"/>
    <w:basedOn w:val="DefaultParagraphFont"/>
    <w:rsid w:val="00E02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7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imary.cleapss.org.uk/Resource/Legacy-Primary-Documents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Pigeon%20Holes\For%20PaulR\JohnS%20Labels%20and%20poster\Primary%20Labels%20Template%20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Primary Labels Template 8.dot</Template>
  <TotalTime>8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Legacy Primary Resources</vt:lpstr>
    </vt:vector>
  </TitlesOfParts>
  <Company>CLEAPSS</Company>
  <LinksUpToDate>false</LinksUpToDate>
  <CharactersWithSpaces>647</CharactersWithSpaces>
  <SharedDoc>false</SharedDoc>
  <HLinks>
    <vt:vector size="924" baseType="variant">
      <vt:variant>
        <vt:i4>3932250</vt:i4>
      </vt:variant>
      <vt:variant>
        <vt:i4>-1</vt:i4>
      </vt:variant>
      <vt:variant>
        <vt:i4>1026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1027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1028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1029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1030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1031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1037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1038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1039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1049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1059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1060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1073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1076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1086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1088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1102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1103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1104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1105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1106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1107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1108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1109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1119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1129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1130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1131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1145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1146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1159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1169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1179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1189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1199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1200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1201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1202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1203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1204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1205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1206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1208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1209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1211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1212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1213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1214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1215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1216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1217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1218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1219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1229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1230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1231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1232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1233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1234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1254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1255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1256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1257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1258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1259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1260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1261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1262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1263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1264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1265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1266</vt:i4>
      </vt:variant>
      <vt:variant>
        <vt:i4>1</vt:i4>
      </vt:variant>
      <vt:variant>
        <vt:lpwstr>cid:image001.png@01D12058.A84CEE80</vt:lpwstr>
      </vt:variant>
      <vt:variant>
        <vt:lpwstr/>
      </vt:variant>
      <vt:variant>
        <vt:i4>3932250</vt:i4>
      </vt:variant>
      <vt:variant>
        <vt:i4>-1</vt:i4>
      </vt:variant>
      <vt:variant>
        <vt:i4>1267</vt:i4>
      </vt:variant>
      <vt:variant>
        <vt:i4>1</vt:i4>
      </vt:variant>
      <vt:variant>
        <vt:lpwstr>cid:image001.png@01D12058.A84CEE80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Legacy Primary Resources</dc:title>
  <dc:subject>A set of labels that you can use to help organise the storage of your equipment.</dc:subject>
  <dc:creator>CLEAPSS</dc:creator>
  <cp:lastModifiedBy>Jeff</cp:lastModifiedBy>
  <cp:revision>6</cp:revision>
  <cp:lastPrinted>2017-07-26T14:25:00Z</cp:lastPrinted>
  <dcterms:created xsi:type="dcterms:W3CDTF">2020-03-11T09:35:00Z</dcterms:created>
  <dcterms:modified xsi:type="dcterms:W3CDTF">2023-10-24T07:45:00Z</dcterms:modified>
</cp:coreProperties>
</file>